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392" w:rsidRPr="001347AD" w:rsidRDefault="009C1392" w:rsidP="001347A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/>
          <w:kern w:val="36"/>
          <w:sz w:val="32"/>
          <w:szCs w:val="32"/>
          <w:lang w:eastAsia="ru-RU"/>
        </w:rPr>
      </w:pPr>
      <w:r w:rsidRPr="001347AD">
        <w:rPr>
          <w:rFonts w:ascii="Times New Roman" w:hAnsi="Times New Roman"/>
          <w:kern w:val="36"/>
          <w:sz w:val="32"/>
          <w:szCs w:val="32"/>
          <w:lang w:eastAsia="ru-RU"/>
        </w:rPr>
        <w:t>МАДОУ детский сад № 1 с Кармаскалы</w:t>
      </w:r>
      <w:r>
        <w:rPr>
          <w:rFonts w:ascii="Times New Roman" w:hAnsi="Times New Roman"/>
          <w:kern w:val="36"/>
          <w:sz w:val="32"/>
          <w:szCs w:val="32"/>
          <w:lang w:eastAsia="ru-RU"/>
        </w:rPr>
        <w:t xml:space="preserve"> муниципального района</w:t>
      </w:r>
      <w:r w:rsidRPr="001347AD">
        <w:rPr>
          <w:rFonts w:ascii="Times New Roman" w:hAnsi="Times New Roman"/>
          <w:kern w:val="36"/>
          <w:sz w:val="32"/>
          <w:szCs w:val="32"/>
          <w:lang w:eastAsia="ru-RU"/>
        </w:rPr>
        <w:t xml:space="preserve"> Кармаскалинский район Республика Башкортостан</w:t>
      </w:r>
    </w:p>
    <w:p w:rsidR="009C1392" w:rsidRPr="001347AD" w:rsidRDefault="009C1392" w:rsidP="001347A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/>
          <w:kern w:val="36"/>
          <w:sz w:val="32"/>
          <w:szCs w:val="32"/>
          <w:lang w:eastAsia="ru-RU"/>
        </w:rPr>
      </w:pPr>
    </w:p>
    <w:p w:rsidR="009C1392" w:rsidRPr="001347AD" w:rsidRDefault="009C1392" w:rsidP="001347A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/>
          <w:kern w:val="36"/>
          <w:sz w:val="32"/>
          <w:szCs w:val="32"/>
          <w:lang w:eastAsia="ru-RU"/>
        </w:rPr>
      </w:pPr>
    </w:p>
    <w:p w:rsidR="009C1392" w:rsidRPr="001347AD" w:rsidRDefault="009C1392" w:rsidP="001347A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/>
          <w:kern w:val="36"/>
          <w:sz w:val="32"/>
          <w:szCs w:val="32"/>
          <w:lang w:eastAsia="ru-RU"/>
        </w:rPr>
      </w:pPr>
    </w:p>
    <w:p w:rsidR="009C1392" w:rsidRDefault="009C1392" w:rsidP="001347A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kern w:val="36"/>
          <w:sz w:val="32"/>
          <w:szCs w:val="32"/>
          <w:lang w:eastAsia="ru-RU"/>
        </w:rPr>
        <w:t>Конспект о</w:t>
      </w:r>
      <w:r w:rsidRPr="001347AD">
        <w:rPr>
          <w:rFonts w:ascii="Times New Roman" w:hAnsi="Times New Roman"/>
          <w:kern w:val="36"/>
          <w:sz w:val="32"/>
          <w:szCs w:val="32"/>
          <w:lang w:eastAsia="ru-RU"/>
        </w:rPr>
        <w:t>рганизованн</w:t>
      </w:r>
      <w:r>
        <w:rPr>
          <w:rFonts w:ascii="Times New Roman" w:hAnsi="Times New Roman"/>
          <w:kern w:val="36"/>
          <w:sz w:val="32"/>
          <w:szCs w:val="32"/>
          <w:lang w:eastAsia="ru-RU"/>
        </w:rPr>
        <w:t>ой</w:t>
      </w:r>
      <w:r w:rsidRPr="001347AD">
        <w:rPr>
          <w:rFonts w:ascii="Times New Roman" w:hAnsi="Times New Roman"/>
          <w:kern w:val="36"/>
          <w:sz w:val="32"/>
          <w:szCs w:val="32"/>
          <w:lang w:eastAsia="ru-RU"/>
        </w:rPr>
        <w:t xml:space="preserve"> образовательн</w:t>
      </w:r>
      <w:r>
        <w:rPr>
          <w:rFonts w:ascii="Times New Roman" w:hAnsi="Times New Roman"/>
          <w:kern w:val="36"/>
          <w:sz w:val="32"/>
          <w:szCs w:val="32"/>
          <w:lang w:eastAsia="ru-RU"/>
        </w:rPr>
        <w:t>ой</w:t>
      </w:r>
      <w:r w:rsidRPr="001347AD">
        <w:rPr>
          <w:rFonts w:ascii="Times New Roman" w:hAnsi="Times New Roman"/>
          <w:kern w:val="36"/>
          <w:sz w:val="32"/>
          <w:szCs w:val="32"/>
          <w:lang w:eastAsia="ru-RU"/>
        </w:rPr>
        <w:t xml:space="preserve"> деятельност</w:t>
      </w:r>
      <w:r>
        <w:rPr>
          <w:rFonts w:ascii="Times New Roman" w:hAnsi="Times New Roman"/>
          <w:kern w:val="36"/>
          <w:sz w:val="32"/>
          <w:szCs w:val="32"/>
          <w:lang w:eastAsia="ru-RU"/>
        </w:rPr>
        <w:t>и</w:t>
      </w:r>
      <w:r w:rsidRPr="001347AD">
        <w:rPr>
          <w:rFonts w:ascii="Times New Roman" w:hAnsi="Times New Roman"/>
          <w:kern w:val="36"/>
          <w:sz w:val="32"/>
          <w:szCs w:val="32"/>
          <w:lang w:eastAsia="ru-RU"/>
        </w:rPr>
        <w:t xml:space="preserve"> </w:t>
      </w:r>
    </w:p>
    <w:p w:rsidR="009C1392" w:rsidRPr="001347AD" w:rsidRDefault="009C1392" w:rsidP="001347A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/>
          <w:kern w:val="36"/>
          <w:sz w:val="32"/>
          <w:szCs w:val="32"/>
          <w:lang w:eastAsia="ru-RU"/>
        </w:rPr>
      </w:pPr>
      <w:r w:rsidRPr="001347AD">
        <w:rPr>
          <w:rFonts w:ascii="Times New Roman" w:hAnsi="Times New Roman"/>
          <w:kern w:val="36"/>
          <w:sz w:val="32"/>
          <w:szCs w:val="32"/>
          <w:lang w:eastAsia="ru-RU"/>
        </w:rPr>
        <w:t xml:space="preserve">по речевому развитию </w:t>
      </w:r>
      <w:r>
        <w:rPr>
          <w:rFonts w:ascii="Times New Roman" w:hAnsi="Times New Roman"/>
          <w:kern w:val="36"/>
          <w:sz w:val="32"/>
          <w:szCs w:val="32"/>
          <w:lang w:eastAsia="ru-RU"/>
        </w:rPr>
        <w:t>на тему «</w:t>
      </w:r>
      <w:bookmarkStart w:id="0" w:name="_GoBack"/>
      <w:bookmarkEnd w:id="0"/>
      <w:r w:rsidRPr="001347AD">
        <w:rPr>
          <w:rFonts w:ascii="Times New Roman" w:hAnsi="Times New Roman"/>
          <w:kern w:val="36"/>
          <w:sz w:val="32"/>
          <w:szCs w:val="32"/>
          <w:lang w:eastAsia="ru-RU"/>
        </w:rPr>
        <w:t xml:space="preserve"> Лесная посылка» в средней группе № 1</w:t>
      </w:r>
    </w:p>
    <w:p w:rsidR="009C1392" w:rsidRPr="001347AD" w:rsidRDefault="009C1392" w:rsidP="001347A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/>
          <w:kern w:val="36"/>
          <w:sz w:val="32"/>
          <w:szCs w:val="32"/>
          <w:lang w:eastAsia="ru-RU"/>
        </w:rPr>
      </w:pPr>
    </w:p>
    <w:p w:rsidR="009C1392" w:rsidRPr="001347AD" w:rsidRDefault="009C1392" w:rsidP="001347A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/>
          <w:kern w:val="36"/>
          <w:sz w:val="32"/>
          <w:szCs w:val="32"/>
          <w:lang w:eastAsia="ru-RU"/>
        </w:rPr>
      </w:pPr>
    </w:p>
    <w:p w:rsidR="009C1392" w:rsidRPr="001347AD" w:rsidRDefault="009C1392" w:rsidP="001347A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hAnsi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kern w:val="36"/>
          <w:sz w:val="32"/>
          <w:szCs w:val="32"/>
          <w:lang w:eastAsia="ru-RU"/>
        </w:rPr>
        <w:t xml:space="preserve">                                       Воспитатель: Мухаметзянова Г.Ф.</w:t>
      </w:r>
    </w:p>
    <w:p w:rsidR="009C1392" w:rsidRPr="001347AD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C1392" w:rsidRPr="001347AD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C1392" w:rsidRPr="001347AD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C1392" w:rsidRPr="001347AD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C1392" w:rsidRPr="001347AD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C1392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C1392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C1392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C1392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C1392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C1392" w:rsidRPr="001347AD" w:rsidRDefault="009C1392" w:rsidP="001347AD">
      <w:pPr>
        <w:spacing w:before="225" w:after="225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1347AD"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2019</w:t>
      </w:r>
    </w:p>
    <w:p w:rsidR="009C1392" w:rsidRPr="00EF57B9" w:rsidRDefault="009C1392" w:rsidP="0000319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10AD3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Расширять представление детей о диких животных.</w:t>
      </w:r>
    </w:p>
    <w:p w:rsidR="009C1392" w:rsidRDefault="009C1392" w:rsidP="0000319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7154B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Обучающие задачи</w:t>
      </w:r>
      <w:r w:rsidRPr="00E10AD3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9C1392" w:rsidRPr="00EF57B9" w:rsidRDefault="009C1392" w:rsidP="004A43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Style w:val="Strong"/>
          <w:rFonts w:ascii="Times New Roman" w:hAnsi="Times New Roman"/>
          <w:b w:val="0"/>
          <w:bCs w:val="0"/>
          <w:sz w:val="28"/>
          <w:szCs w:val="28"/>
          <w:lang w:eastAsia="ru-RU"/>
        </w:rPr>
      </w:pPr>
      <w:r w:rsidRPr="00EF57B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Формирование словаря: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Активизировать и расширять словарь по теме «дикие животные».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Закреплять знания детей о диких животных (внешний вид, жилища, еда).</w:t>
      </w:r>
      <w:r w:rsidRPr="00003196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EF57B9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Звуковая культура речи:</w:t>
      </w:r>
      <w:r>
        <w:rPr>
          <w:rStyle w:val="Strong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03196">
        <w:rPr>
          <w:rStyle w:val="Strong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Закреплять правильное произношение гласных и согласных звуков, развивать артикуляционный аппарат.</w:t>
      </w:r>
    </w:p>
    <w:p w:rsidR="009C1392" w:rsidRPr="001347AD" w:rsidRDefault="009C1392" w:rsidP="004A43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EF57B9">
        <w:rPr>
          <w:rFonts w:ascii="Times New Roman" w:hAnsi="Times New Roman"/>
          <w:b/>
          <w:color w:val="000000"/>
          <w:sz w:val="28"/>
          <w:szCs w:val="28"/>
        </w:rPr>
        <w:t>Грамматический строй речи: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Формировать умение образовывать форму множественного числа существительных, обозначающих детенышей животных.</w:t>
      </w:r>
      <w:r w:rsidRPr="00003196">
        <w:rPr>
          <w:rFonts w:ascii="Times New Roman" w:hAnsi="Times New Roman"/>
          <w:b/>
          <w:color w:val="000000"/>
          <w:sz w:val="28"/>
          <w:szCs w:val="28"/>
        </w:rPr>
        <w:br/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Связная речь: </w:t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Учить выделять отличительные признаки диких животных, составлять описательные рассказы про животных по предложенному плану, правильно выражать свои мысли.</w:t>
      </w:r>
      <w:r w:rsidRPr="00003196">
        <w:rPr>
          <w:rFonts w:ascii="Times New Roman" w:hAnsi="Times New Roman"/>
          <w:color w:val="000000"/>
          <w:sz w:val="28"/>
          <w:szCs w:val="28"/>
        </w:rPr>
        <w:br/>
      </w:r>
      <w:r w:rsidRPr="0047154B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 задачи:</w:t>
      </w:r>
      <w:r w:rsidRPr="00003196">
        <w:rPr>
          <w:rFonts w:ascii="Times New Roman" w:hAnsi="Times New Roman"/>
          <w:color w:val="000000"/>
          <w:sz w:val="28"/>
          <w:szCs w:val="28"/>
        </w:rPr>
        <w:br/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Развивать зрительное восприятие, речевой слух, память, внимание, логическое мышление.</w:t>
      </w:r>
      <w:r w:rsidRPr="00003196">
        <w:rPr>
          <w:rFonts w:ascii="Times New Roman" w:hAnsi="Times New Roman"/>
          <w:color w:val="000000"/>
          <w:sz w:val="28"/>
          <w:szCs w:val="28"/>
        </w:rPr>
        <w:br/>
      </w:r>
      <w:r w:rsidRPr="0047154B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 задачи:</w:t>
      </w:r>
      <w:r w:rsidRPr="0047154B">
        <w:rPr>
          <w:rFonts w:ascii="Times New Roman" w:hAnsi="Times New Roman"/>
          <w:b/>
          <w:color w:val="000000"/>
          <w:sz w:val="28"/>
          <w:szCs w:val="28"/>
        </w:rPr>
        <w:br/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Воспитывать умение выслушивать ответы товарищей, бережно относиться к животным.</w:t>
      </w:r>
      <w:r w:rsidRPr="00003196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Интегрированные задачи</w:t>
      </w:r>
      <w:r w:rsidRPr="0000319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1392" w:rsidRPr="0047154B" w:rsidRDefault="009C1392" w:rsidP="004A43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1347A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Познавательное развитие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расширять представления детей о диких животных.</w:t>
      </w:r>
    </w:p>
    <w:p w:rsidR="009C1392" w:rsidRPr="0047154B" w:rsidRDefault="009C1392" w:rsidP="004A43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1347A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Средства:</w:t>
      </w:r>
      <w:r w:rsidRPr="00003196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посылка с замочками, письмо;</w:t>
      </w:r>
      <w:r w:rsidRPr="00003196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презентация о диких животных</w:t>
      </w:r>
    </w:p>
    <w:p w:rsidR="009C1392" w:rsidRPr="00003196" w:rsidRDefault="009C1392" w:rsidP="004A43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 дидактическая игра: “Чей хвост? ”;</w:t>
      </w:r>
      <w:r w:rsidRPr="00003196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предметные картинки с изображением диких животных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03196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0319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00319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Знакомство с дикими животными на занятиях по ознакомлению с окружающим миром, через подвижные игры, имитации движений животных. Проведение пальчиковых гимнастик, отгадывание и придумывание загадок.</w:t>
      </w:r>
    </w:p>
    <w:p w:rsidR="009C1392" w:rsidRPr="00E10AD3" w:rsidRDefault="009C1392" w:rsidP="00E10A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Ход </w:t>
      </w:r>
      <w:r w:rsidRPr="00E10AD3">
        <w:rPr>
          <w:rFonts w:ascii="Times New Roman" w:hAnsi="Times New Roman"/>
          <w:b/>
          <w:bCs/>
          <w:sz w:val="28"/>
          <w:szCs w:val="28"/>
          <w:lang w:eastAsia="ru-RU"/>
        </w:rPr>
        <w:t>ООД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9C1392" w:rsidRDefault="009C1392" w:rsidP="00E10AD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E10AD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Доброе утро, ребята. Сегодня утром к нам в группу принесли посылку и письмо. Давайте прочитаем письмо.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Здравствуйте ребята!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Отправляем Вам посылку с гостинцами для Вас. Но чтобы открыть ее и узнать от кого она, надо пройти испытания.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Замочки откроются только, когда вы пройдете испытание.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Желаем Вам удачи!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Ну 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готовы к испытаниям? (ответы детей)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Для того, чтобы научиться красиво и правильно говорить, нам 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ами надо сделать разминку для язычка.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1. «Улыбка», «Заборчик»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Наши губки улыбнулись,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Прямо к ушкам потянулись.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Ты попробуй «И-и-и» скажи,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Свой заборчик покажи.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2. «Трубочка»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гости к нам пришел слоненок,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Удивительный ребенок,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слоненка посмотри,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Губки хоботком тяни.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3. «Улыбка» / «Трубочка»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Если наши губки улыбаются,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Посмотри – заборчик появляется.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Ну, а если губки узкой трубочкой,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Значит, можем мы играть на дудочке.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4. «Часики»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Друг за другом, друг за другом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Ходят стрелочки по кругу.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Ты обе губки оближи,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стрелки ходят, покажи.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 «Маятник»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Ходит мятник в часах: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Влево - тик, а вправо – так.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Ты сумеешь сделать так: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Тик и так, тик и так?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6. «Качели»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веселые качели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Таня и Никита сели.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Опустились вниз качели,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 потом наверх взлетели.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Вместе с птицами, наверно,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Улететь они хотели.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Молодцы, хорошо делали разминку. Итак, 1-е испытание отгадывание загадок (при правильном ответе выставляется изображение животного).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Это что за зверь лесной.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Встал, как столбик, под сосной?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 стоит среди травы —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Уши больше головы.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(Заяц) слайд 1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Кто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зимой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холодной.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Ходит хмурый и голодный? (Волк)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слайд 2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Эта славная рыжуха,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Пышный хвост, белое брюхо,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Очень страшная хитрюга,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Курей в клетке посчитает,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 хозяев испугает,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Вмиг сбежит и прямо в лес.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 (лиса)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слайд 3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яме спит зимою длинной,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Но, чуть солнце станет греть,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путь за медом и малиной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Отправляется …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 (Медведь)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слайд 4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Хожу в пушистой шубе, живу в густом лесу. 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дупле на старом дубе орешки я грызу.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 (Белка)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слайд 5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 ребята. Все загадки отгадали. Вот и первый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замочек открылся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Скажите, а про каких животных мы с вами отгадывали загадки? (ответы детей).</w:t>
      </w:r>
    </w:p>
    <w:p w:rsidR="009C1392" w:rsidRDefault="009C1392" w:rsidP="00E10AD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они так называются? (ответы детей). </w:t>
      </w:r>
    </w:p>
    <w:p w:rsidR="009C1392" w:rsidRDefault="009C1392" w:rsidP="00E10AD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Верно, дикие животные живут в лесу, и у каждого есть свой домик. Следующее испытание называется «Кто, где живет?»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Задание выполняется на интерактивной доске. При правильном ответе открывается картинка.</w:t>
      </w:r>
    </w:p>
    <w:p w:rsidR="009C1392" w:rsidRDefault="009C1392" w:rsidP="00E10AD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Где живёт волк? (В логове)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Где живёт белка? (В дупле.)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Где живет лиса? (В норах.)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Где живёт заяц? (Под кустом.)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Отлично, и с этим испытанием справились. Вот и второй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замок открылся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А наше следующее испытание называется «Назови правильно».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Ребенок выбирает картинку из серии «животные и их детеныши» и называет: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Лис – лиса - лисенок (лисята)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Волк – волчица – волчонок (волчата)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Медведь – медведица – медвежонок (медвежата)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Заяц – зайчиха – зайчонок (зайчата)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Белка – белка – бельчонок (бельчата)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Хорошо поработали. И за это мы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открываем еще один замок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А теперь предлагаю немного отдохнуть. (физминутка)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Озорные зверята.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Зайка скачет по кусточкам,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 болоту и по кочкам.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Белка прыгает по веткам,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Гриб несет бельчатам-деткам.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Ходит мишка косолапый,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 него кривые лапы.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Без тропинок, без дорожек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Катится колючий ежик. </w:t>
      </w:r>
    </w:p>
    <w:p w:rsidR="009C1392" w:rsidRDefault="009C1392" w:rsidP="00E10AD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Скачут на двух ногах, сделав «ушки» из ладоней.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Прыгают, согнув руки перед грудью.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Идут вперевалку.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Двигаются в полуприседе, сделав круглые спинки.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Мы с вами отдохнули, но есть еще испытание, а называется оно “Составь рассказ”.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Ребенку предлагается выбрать изображение одного животного и с помощью мнемотаблицы составить рассказ. Заслушиваются ответы детей.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Еще одно испытание позади, и еще один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замок открыт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Осталось последнее испытание «Чей хвост?»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столах лежат картинки с изображением животных без хвостиков. Ребенку предлагается, найти нужный хвостик и приклеить его при этом назвав, чей хвост (лисий, волчий, беличий, заячий).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Ребята, все испытания пройдены, давайте же посмотрим, что внутри посылки (открывают, там угощение).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Воспитатель: Как вы думаете, кто отправил вам посылку? (ответы детей). Правильно это лесные жители прислали вам гостинцы.</w:t>
      </w:r>
    </w:p>
    <w:p w:rsidR="009C1392" w:rsidRPr="00B059FA" w:rsidRDefault="009C1392" w:rsidP="00E10AD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059F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Рефлексия:</w:t>
      </w:r>
    </w:p>
    <w:p w:rsidR="009C1392" w:rsidRDefault="009C1392" w:rsidP="00E10AD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 чем мы с вами говорили, что делали?</w:t>
      </w:r>
    </w:p>
    <w:p w:rsidR="009C1392" w:rsidRPr="00E10AD3" w:rsidRDefault="009C1392" w:rsidP="00E10AD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мы должны относиться к животным?</w:t>
      </w:r>
      <w:r w:rsidRPr="00E10A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10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Детям раздаются угощенья.</w:t>
      </w:r>
    </w:p>
    <w:p w:rsidR="009C1392" w:rsidRPr="00E10AD3" w:rsidRDefault="009C1392" w:rsidP="00E10A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C1392" w:rsidRPr="00E10AD3" w:rsidSect="0071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D3FCF"/>
    <w:multiLevelType w:val="multilevel"/>
    <w:tmpl w:val="57CE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F5451E"/>
    <w:multiLevelType w:val="multilevel"/>
    <w:tmpl w:val="C486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D11"/>
    <w:rsid w:val="00003196"/>
    <w:rsid w:val="00020251"/>
    <w:rsid w:val="001347AD"/>
    <w:rsid w:val="0047154B"/>
    <w:rsid w:val="004A4399"/>
    <w:rsid w:val="00514072"/>
    <w:rsid w:val="0071358C"/>
    <w:rsid w:val="00871679"/>
    <w:rsid w:val="009C1392"/>
    <w:rsid w:val="009F4872"/>
    <w:rsid w:val="00A35189"/>
    <w:rsid w:val="00AA2D11"/>
    <w:rsid w:val="00B059FA"/>
    <w:rsid w:val="00E10AD3"/>
    <w:rsid w:val="00EF5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58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10AD3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34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4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4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64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64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5</Pages>
  <Words>885</Words>
  <Characters>5047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2019-01-23T16:53:00Z</cp:lastPrinted>
  <dcterms:created xsi:type="dcterms:W3CDTF">2019-01-07T17:22:00Z</dcterms:created>
  <dcterms:modified xsi:type="dcterms:W3CDTF">2005-12-31T22:26:00Z</dcterms:modified>
</cp:coreProperties>
</file>